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DB7" w:rsidRDefault="00820DB7">
      <w:pPr>
        <w:rPr>
          <w:noProof/>
          <w:lang w:val="en-US"/>
        </w:rPr>
      </w:pPr>
      <w:r w:rsidRPr="008E557C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25pt;height:168.75pt;visibility:visible">
            <v:imagedata r:id="rId4" o:title=""/>
          </v:shape>
        </w:pict>
      </w:r>
    </w:p>
    <w:p w:rsidR="00820DB7" w:rsidRDefault="00820DB7">
      <w:r>
        <w:rPr>
          <w:noProof/>
          <w:lang w:val="en-US"/>
        </w:rPr>
        <w:t xml:space="preserve">KEPOLISIAN POLRES BLITAR PEMERIKSAAN HP, NARKOBA DAN MINUMAN KERAS, </w:t>
      </w:r>
    </w:p>
    <w:p w:rsidR="00820DB7" w:rsidRDefault="00820DB7">
      <w:pPr>
        <w:rPr>
          <w:noProof/>
          <w:lang w:val="en-US"/>
        </w:rPr>
      </w:pPr>
      <w:r w:rsidRPr="008E557C">
        <w:rPr>
          <w:noProof/>
          <w:lang w:val="en-US"/>
        </w:rPr>
        <w:pict>
          <v:shape id="Picture 4" o:spid="_x0000_i1026" type="#_x0000_t75" style="width:202.5pt;height:150pt;visibility:visible">
            <v:imagedata r:id="rId5" o:title=""/>
          </v:shape>
        </w:pict>
      </w:r>
    </w:p>
    <w:p w:rsidR="00820DB7" w:rsidRDefault="00820DB7">
      <w:r>
        <w:rPr>
          <w:noProof/>
          <w:lang w:val="en-US"/>
        </w:rPr>
        <w:t xml:space="preserve">BIMBINGAN DARI GURU BK </w:t>
      </w:r>
    </w:p>
    <w:p w:rsidR="00820DB7" w:rsidRDefault="00820DB7">
      <w:pPr>
        <w:rPr>
          <w:noProof/>
          <w:lang w:val="en-US"/>
        </w:rPr>
      </w:pPr>
      <w:r w:rsidRPr="008E557C">
        <w:rPr>
          <w:noProof/>
          <w:lang w:val="en-US"/>
        </w:rPr>
        <w:pict>
          <v:shape id="Picture 7" o:spid="_x0000_i1027" type="#_x0000_t75" style="width:449.25pt;height:336.75pt;visibility:visible">
            <v:imagedata r:id="rId6" o:title=""/>
          </v:shape>
        </w:pict>
      </w:r>
    </w:p>
    <w:p w:rsidR="00820DB7" w:rsidRDefault="00820DB7" w:rsidP="007617B6">
      <w:pPr>
        <w:jc w:val="center"/>
        <w:rPr>
          <w:noProof/>
          <w:lang w:val="en-US"/>
        </w:rPr>
      </w:pPr>
      <w:r>
        <w:rPr>
          <w:noProof/>
          <w:lang w:val="en-US"/>
        </w:rPr>
        <w:t>SISWA WAKTU MENGHADAP GURU BK KARENA KEDAPATAN MENYIMPAN VIDEO PORNO DALAM HP</w:t>
      </w: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  <w:rPr>
          <w:noProof/>
          <w:lang w:val="en-US"/>
        </w:rPr>
      </w:pPr>
    </w:p>
    <w:p w:rsidR="00820DB7" w:rsidRDefault="00820DB7" w:rsidP="007617B6">
      <w:pPr>
        <w:jc w:val="center"/>
      </w:pPr>
    </w:p>
    <w:p w:rsidR="00820DB7" w:rsidRDefault="00820DB7" w:rsidP="007617B6">
      <w:pPr>
        <w:jc w:val="center"/>
      </w:pPr>
      <w:r>
        <w:t xml:space="preserve">PENELITI BERSAMA BAPAK MARYADI SELAKU KETUA BK </w:t>
      </w:r>
    </w:p>
    <w:p w:rsidR="00820DB7" w:rsidRPr="009E1A42" w:rsidRDefault="00820DB7" w:rsidP="007617B6">
      <w:pPr>
        <w:jc w:val="center"/>
      </w:pPr>
      <w:r>
        <w:rPr>
          <w:noProof/>
          <w:lang w:val="en-US"/>
        </w:rPr>
        <w:pict>
          <v:shape id="_x0000_s1026" type="#_x0000_t75" style="position:absolute;left:0;text-align:left;margin-left:54pt;margin-top:0;width:5in;height:396pt;z-index:251658240">
            <v:imagedata r:id="rId7" o:title=""/>
          </v:shape>
        </w:pict>
      </w:r>
    </w:p>
    <w:sectPr w:rsidR="00820DB7" w:rsidRPr="009E1A42" w:rsidSect="003E4B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25DA"/>
    <w:rsid w:val="00143496"/>
    <w:rsid w:val="002517BA"/>
    <w:rsid w:val="00370B65"/>
    <w:rsid w:val="003E4B12"/>
    <w:rsid w:val="005B20F7"/>
    <w:rsid w:val="007617B6"/>
    <w:rsid w:val="007F49FE"/>
    <w:rsid w:val="00820DB7"/>
    <w:rsid w:val="008E557C"/>
    <w:rsid w:val="009621DE"/>
    <w:rsid w:val="009E1A42"/>
    <w:rsid w:val="00A44005"/>
    <w:rsid w:val="00AA7983"/>
    <w:rsid w:val="00B83C1E"/>
    <w:rsid w:val="00BF12AC"/>
    <w:rsid w:val="00E12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B12"/>
    <w:pPr>
      <w:spacing w:after="200" w:line="276" w:lineRule="auto"/>
    </w:pPr>
    <w:rPr>
      <w:sz w:val="24"/>
      <w:szCs w:val="24"/>
      <w:lang w:val="id-I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1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25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4349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3</Pages>
  <Words>35</Words>
  <Characters>204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AXZ</dc:creator>
  <cp:keywords/>
  <dc:description/>
  <cp:lastModifiedBy>Komp</cp:lastModifiedBy>
  <cp:revision>3</cp:revision>
  <dcterms:created xsi:type="dcterms:W3CDTF">2012-05-01T16:14:00Z</dcterms:created>
  <dcterms:modified xsi:type="dcterms:W3CDTF">2012-05-01T16:16:00Z</dcterms:modified>
</cp:coreProperties>
</file>